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7167F5" w14:textId="6B75E317" w:rsidR="003B2477" w:rsidRDefault="00783278" w:rsidP="006044A7">
      <w:pPr>
        <w:pStyle w:val="Heading1"/>
      </w:pPr>
      <w:bookmarkStart w:id="0" w:name="_GoBack"/>
      <w:r>
        <w:t xml:space="preserve">Project </w:t>
      </w:r>
      <w:r w:rsidR="006044A7">
        <w:t xml:space="preserve">Experience of the </w:t>
      </w:r>
      <w:r w:rsidR="00C02690">
        <w:t>Organization</w:t>
      </w:r>
    </w:p>
    <w:bookmarkEnd w:id="0"/>
    <w:p w14:paraId="6EAE0B33" w14:textId="77777777" w:rsidR="006044A7" w:rsidRPr="006044A7" w:rsidRDefault="006044A7" w:rsidP="006044A7">
      <w:pPr>
        <w:pStyle w:val="Heading2"/>
      </w:pPr>
      <w:r w:rsidRPr="006044A7">
        <w:t>Prior Services Performed:</w:t>
      </w:r>
    </w:p>
    <w:p w14:paraId="25F0A4A1" w14:textId="77777777" w:rsidR="006044A7" w:rsidRDefault="00807708" w:rsidP="006044A7">
      <w:pPr>
        <w:pStyle w:val="BodyText"/>
        <w:rPr>
          <w:color w:val="FF0000"/>
        </w:rPr>
      </w:pPr>
      <w:r>
        <w:rPr>
          <w:color w:val="FF0000"/>
        </w:rPr>
        <w:t>(</w:t>
      </w:r>
      <w:r w:rsidR="006044A7" w:rsidRPr="00807708">
        <w:rPr>
          <w:color w:val="FF0000"/>
        </w:rPr>
        <w:t>Provide the title of the work or any project identifying codes.</w:t>
      </w:r>
      <w:r>
        <w:rPr>
          <w:color w:val="FF0000"/>
        </w:rPr>
        <w:t>)</w:t>
      </w:r>
    </w:p>
    <w:p w14:paraId="1BE88D22" w14:textId="77777777" w:rsidR="00807708" w:rsidRPr="00807708" w:rsidRDefault="00807708" w:rsidP="006044A7">
      <w:pPr>
        <w:pStyle w:val="BodyText"/>
      </w:pPr>
    </w:p>
    <w:p w14:paraId="437B0042" w14:textId="77777777" w:rsidR="006044A7" w:rsidRDefault="006044A7" w:rsidP="006044A7">
      <w:pPr>
        <w:pStyle w:val="Heading2"/>
      </w:pPr>
      <w:r>
        <w:t>Reference Contact Information:</w:t>
      </w:r>
    </w:p>
    <w:p w14:paraId="60C5B293" w14:textId="2184FA4B" w:rsidR="006044A7" w:rsidRPr="00807708" w:rsidRDefault="00807708" w:rsidP="006044A7">
      <w:pPr>
        <w:pStyle w:val="BodyText"/>
        <w:rPr>
          <w:color w:val="FF0000"/>
        </w:rPr>
      </w:pPr>
      <w:r w:rsidRPr="00807708">
        <w:rPr>
          <w:color w:val="FF0000"/>
        </w:rPr>
        <w:t>(</w:t>
      </w:r>
      <w:r w:rsidR="006044A7" w:rsidRPr="00807708">
        <w:rPr>
          <w:color w:val="FF0000"/>
        </w:rPr>
        <w:t xml:space="preserve">Provide contact information about the </w:t>
      </w:r>
      <w:r w:rsidR="00EA4D26">
        <w:rPr>
          <w:color w:val="FF0000"/>
        </w:rPr>
        <w:t>organization</w:t>
      </w:r>
      <w:r w:rsidR="006044A7" w:rsidRPr="00807708">
        <w:rPr>
          <w:color w:val="FF0000"/>
        </w:rPr>
        <w:t xml:space="preserve"> for whom the work was done including </w:t>
      </w:r>
      <w:r w:rsidR="00EA4D26">
        <w:rPr>
          <w:color w:val="FF0000"/>
        </w:rPr>
        <w:t>organization</w:t>
      </w:r>
      <w:r w:rsidR="00EA4D26" w:rsidRPr="00807708">
        <w:rPr>
          <w:color w:val="FF0000"/>
        </w:rPr>
        <w:t xml:space="preserve"> </w:t>
      </w:r>
      <w:r w:rsidR="006044A7" w:rsidRPr="00807708">
        <w:rPr>
          <w:color w:val="FF0000"/>
        </w:rPr>
        <w:t>name, address, contact person’s name and phone number.</w:t>
      </w:r>
      <w:r w:rsidRPr="00807708">
        <w:rPr>
          <w:color w:val="FF0000"/>
        </w:rPr>
        <w:t>)</w:t>
      </w:r>
    </w:p>
    <w:p w14:paraId="1B60A000" w14:textId="77777777" w:rsidR="00807708" w:rsidRDefault="00807708" w:rsidP="006044A7">
      <w:pPr>
        <w:pStyle w:val="BodyText"/>
      </w:pPr>
    </w:p>
    <w:p w14:paraId="64E6D75F" w14:textId="77777777" w:rsidR="006044A7" w:rsidRDefault="006044A7" w:rsidP="006044A7">
      <w:pPr>
        <w:pStyle w:val="Heading2"/>
      </w:pPr>
      <w:r>
        <w:t>Description of Services:</w:t>
      </w:r>
    </w:p>
    <w:p w14:paraId="06E13A45" w14:textId="77777777" w:rsidR="006044A7" w:rsidRPr="00807708" w:rsidRDefault="00807708" w:rsidP="006044A7">
      <w:pPr>
        <w:pStyle w:val="BodyText"/>
        <w:rPr>
          <w:color w:val="FF0000"/>
        </w:rPr>
      </w:pPr>
      <w:r w:rsidRPr="00807708">
        <w:rPr>
          <w:color w:val="FF0000"/>
        </w:rPr>
        <w:t>(</w:t>
      </w:r>
      <w:r w:rsidR="006044A7" w:rsidRPr="00807708">
        <w:rPr>
          <w:color w:val="FF0000"/>
        </w:rPr>
        <w:t>Provide a description of the work or project, especially</w:t>
      </w:r>
      <w:r w:rsidR="008F05EC" w:rsidRPr="00807708">
        <w:rPr>
          <w:color w:val="FF0000"/>
        </w:rPr>
        <w:t xml:space="preserve"> how the work is related to the current RFP, and include dates.</w:t>
      </w:r>
      <w:r w:rsidRPr="00807708">
        <w:rPr>
          <w:color w:val="FF0000"/>
        </w:rPr>
        <w:t>)</w:t>
      </w:r>
    </w:p>
    <w:p w14:paraId="09852BFB" w14:textId="77777777" w:rsidR="006044A7" w:rsidRDefault="006044A7" w:rsidP="006044A7">
      <w:pPr>
        <w:pStyle w:val="BodyText"/>
      </w:pPr>
    </w:p>
    <w:p w14:paraId="54F4F787" w14:textId="77777777" w:rsidR="006044A7" w:rsidRDefault="006044A7" w:rsidP="006044A7">
      <w:pPr>
        <w:pStyle w:val="BodyText"/>
      </w:pPr>
    </w:p>
    <w:p w14:paraId="54C8CA7C" w14:textId="77777777" w:rsidR="008F05EC" w:rsidRPr="00807708" w:rsidRDefault="00807708" w:rsidP="006044A7">
      <w:pPr>
        <w:pStyle w:val="BodyText"/>
        <w:rPr>
          <w:color w:val="FF0000"/>
        </w:rPr>
      </w:pPr>
      <w:r w:rsidRPr="00807708">
        <w:rPr>
          <w:color w:val="FF0000"/>
        </w:rPr>
        <w:t>(</w:t>
      </w:r>
      <w:r w:rsidR="008F05EC" w:rsidRPr="00807708">
        <w:rPr>
          <w:color w:val="FF0000"/>
        </w:rPr>
        <w:t>Repeat the above sections for as many projects as needed using as many sheets as necessary.</w:t>
      </w:r>
      <w:r w:rsidRPr="00807708">
        <w:rPr>
          <w:color w:val="FF0000"/>
        </w:rPr>
        <w:t>)</w:t>
      </w:r>
    </w:p>
    <w:sectPr w:rsidR="008F05EC" w:rsidRPr="00807708" w:rsidSect="006044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4A7"/>
    <w:rsid w:val="000A0F16"/>
    <w:rsid w:val="003B2477"/>
    <w:rsid w:val="006044A7"/>
    <w:rsid w:val="00783278"/>
    <w:rsid w:val="00807708"/>
    <w:rsid w:val="00894B46"/>
    <w:rsid w:val="008E359D"/>
    <w:rsid w:val="008F05EC"/>
    <w:rsid w:val="00AA3169"/>
    <w:rsid w:val="00BF2A6F"/>
    <w:rsid w:val="00C02690"/>
    <w:rsid w:val="00C15500"/>
    <w:rsid w:val="00EA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C9D7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4A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44A7"/>
    <w:pPr>
      <w:spacing w:after="360"/>
      <w:jc w:val="center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6044A7"/>
    <w:pPr>
      <w:spacing w:before="360" w:after="240"/>
      <w:outlineLvl w:val="1"/>
    </w:pPr>
    <w:rPr>
      <w:b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44A7"/>
    <w:rPr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044A7"/>
    <w:rPr>
      <w:b/>
      <w:sz w:val="24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6044A7"/>
    <w:pPr>
      <w:spacing w:after="12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6044A7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0F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F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4A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44A7"/>
    <w:pPr>
      <w:spacing w:after="360"/>
      <w:jc w:val="center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6044A7"/>
    <w:pPr>
      <w:spacing w:before="360" w:after="240"/>
      <w:outlineLvl w:val="1"/>
    </w:pPr>
    <w:rPr>
      <w:b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44A7"/>
    <w:rPr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044A7"/>
    <w:rPr>
      <w:b/>
      <w:sz w:val="24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6044A7"/>
    <w:pPr>
      <w:spacing w:after="12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6044A7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0F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F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_x0020_Type xmlns="6afdf95b-936d-405b-87b3-1a967c5ee9a2">RFP</Template_x0020_Type>
    <IconOverlay xmlns="http://schemas.microsoft.com/sharepoint/v4" xsi:nil="true"/>
    <Posted_x0020_to_x0020_external_x0020_website_x003f_ xmlns="6afdf95b-936d-405b-87b3-1a967c5ee9a2">true</Posted_x0020_to_x0020_external_x0020_website_x003f_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C1938B2920324A9ABA08AD129883E2" ma:contentTypeVersion="0" ma:contentTypeDescription="Create a new document." ma:contentTypeScope="" ma:versionID="231af1e406a9881ca2787f75d228e84b">
  <xsd:schema xmlns:xsd="http://www.w3.org/2001/XMLSchema" xmlns:xs="http://www.w3.org/2001/XMLSchema" xmlns:p="http://schemas.microsoft.com/office/2006/metadata/properties" xmlns:ns2="6afdf95b-936d-405b-87b3-1a967c5ee9a2" xmlns:ns3="http://schemas.microsoft.com/sharepoint/v4" targetNamespace="http://schemas.microsoft.com/office/2006/metadata/properties" ma:root="true" ma:fieldsID="ae3c049c2e87bbe187df29df47b4517c" ns2:_="" ns3:_="">
    <xsd:import namespace="6afdf95b-936d-405b-87b3-1a967c5ee9a2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Template_x0020_Type" minOccurs="0"/>
                <xsd:element ref="ns2:Posted_x0020_to_x0020_external_x0020_website_x003f_" minOccurs="0"/>
                <xsd:element ref="ns3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fdf95b-936d-405b-87b3-1a967c5ee9a2" elementFormDefault="qualified">
    <xsd:import namespace="http://schemas.microsoft.com/office/2006/documentManagement/types"/>
    <xsd:import namespace="http://schemas.microsoft.com/office/infopath/2007/PartnerControls"/>
    <xsd:element name="Template_x0020_Type" ma:index="2" nillable="true" ma:displayName="Template Type" ma:format="Dropdown" ma:internalName="Template_x0020_Type">
      <xsd:simpleType>
        <xsd:restriction base="dms:Choice">
          <xsd:enumeration value="Contracting"/>
          <xsd:enumeration value="Financial"/>
          <xsd:enumeration value="Needs"/>
          <xsd:enumeration value="Project Documentation"/>
          <xsd:enumeration value="Publishing"/>
          <xsd:enumeration value="RFP"/>
          <xsd:enumeration value="Z_Archived"/>
          <xsd:enumeration value="New Products"/>
        </xsd:restriction>
      </xsd:simpleType>
    </xsd:element>
    <xsd:element name="Posted_x0020_to_x0020_external_x0020_website_x003f_" ma:index="3" nillable="true" ma:displayName="Posted to external website?" ma:default="0" ma:internalName="Posted_x0020_to_x0020_external_x0020_website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0" nillable="true" ma:displayName="IconOverlay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1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F0A8D0-44C6-4DC8-9844-90C5CAE35F1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9355F96-389C-4537-8300-5A6A05517B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E53BA1-1C6C-455A-ADE4-406F7CBF010D}">
  <ds:schemaRefs>
    <ds:schemaRef ds:uri="http://schemas.microsoft.com/sharepoint/v4"/>
    <ds:schemaRef ds:uri="http://purl.org/dc/terms/"/>
    <ds:schemaRef ds:uri="http://purl.org/dc/dcmitype/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6afdf95b-936d-405b-87b3-1a967c5ee9a2"/>
  </ds:schemaRefs>
</ds:datastoreItem>
</file>

<file path=customXml/itemProps4.xml><?xml version="1.0" encoding="utf-8"?>
<ds:datastoreItem xmlns:ds="http://schemas.openxmlformats.org/officeDocument/2006/customXml" ds:itemID="{2464CF96-47F1-409C-8A84-EE633A657A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fdf95b-936d-405b-87b3-1a967c5ee9a2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D8C97C96.dotm</Template>
  <TotalTime>3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Organization Experience Template</vt:lpstr>
    </vt:vector>
  </TitlesOfParts>
  <Company>MoDOT</Company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Organization Experience Template</dc:title>
  <dc:subject>Template</dc:subject>
  <dc:creator>Missouri Department of Transportation</dc:creator>
  <cp:lastModifiedBy>Renee E. McHenry</cp:lastModifiedBy>
  <cp:revision>5</cp:revision>
  <dcterms:created xsi:type="dcterms:W3CDTF">2017-03-15T20:03:00Z</dcterms:created>
  <dcterms:modified xsi:type="dcterms:W3CDTF">2018-06-22T13:14:00Z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1600.00000000000</vt:lpwstr>
  </property>
  <property fmtid="{D5CDD505-2E9C-101B-9397-08002B2CF9AE}" pid="3" name="display_urn:schemas-microsoft-com:office:office#Editor">
    <vt:lpwstr>Renee E. McHenry</vt:lpwstr>
  </property>
  <property fmtid="{D5CDD505-2E9C-101B-9397-08002B2CF9AE}" pid="4" name="xd_Signature">
    <vt:lpwstr/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display_urn:schemas-microsoft-com:office:office#Author">
    <vt:lpwstr>Matthew McMichael</vt:lpwstr>
  </property>
  <property fmtid="{D5CDD505-2E9C-101B-9397-08002B2CF9AE}" pid="8" name="URL">
    <vt:lpwstr/>
  </property>
  <property fmtid="{D5CDD505-2E9C-101B-9397-08002B2CF9AE}" pid="9" name="ContentTypeId">
    <vt:lpwstr>0x0101005DC1938B2920324A9ABA08AD129883E2</vt:lpwstr>
  </property>
</Properties>
</file>